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9780A" w:rsidRPr="0039780A">
          <w:rPr>
            <w:rStyle w:val="a9"/>
          </w:rPr>
          <w:t>Акционерное общество "БашАгроМаш"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9780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80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39780A" w:rsidRDefault="00F06873" w:rsidP="0039780A">
      <w:pPr>
        <w:jc w:val="right"/>
        <w:rPr>
          <w:sz w:val="20"/>
        </w:rPr>
      </w:pPr>
      <w:r w:rsidRPr="00F06873">
        <w:t>Таблица 2</w:t>
      </w:r>
      <w:r w:rsidR="00FC683C">
        <w:fldChar w:fldCharType="begin"/>
      </w:r>
      <w:r w:rsidR="0039780A">
        <w:instrText xml:space="preserve"> INCLUDETEXT  "D:\\база с12.01.2026\\ARMv51_files\\sv_ved_org_125.xml" \! \t "C:\\ProgramData\\attest5\\5.1\\xsl\\per_rm\\form2_01.xsl"  \* MERGEFORMAT </w:instrText>
      </w:r>
      <w:r w:rsidR="00FC683C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1493"/>
        <w:gridCol w:w="3046"/>
        <w:gridCol w:w="375"/>
        <w:gridCol w:w="345"/>
        <w:gridCol w:w="436"/>
        <w:gridCol w:w="345"/>
        <w:gridCol w:w="345"/>
        <w:gridCol w:w="466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637"/>
        <w:gridCol w:w="638"/>
        <w:gridCol w:w="638"/>
        <w:gridCol w:w="638"/>
        <w:gridCol w:w="638"/>
        <w:gridCol w:w="485"/>
        <w:gridCol w:w="405"/>
      </w:tblGrid>
      <w:tr w:rsidR="0039780A">
        <w:trPr>
          <w:divId w:val="150034553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39780A">
        <w:trPr>
          <w:divId w:val="1500345533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6"/>
                <w:szCs w:val="16"/>
              </w:rPr>
            </w:pPr>
          </w:p>
        </w:tc>
      </w:tr>
      <w:tr w:rsidR="0039780A">
        <w:trPr>
          <w:divId w:val="1500345533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39780A">
        <w:trPr>
          <w:divId w:val="1500345533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ЦРМ</w:t>
            </w:r>
          </w:p>
        </w:tc>
      </w:tr>
      <w:tr w:rsidR="0039780A">
        <w:trPr>
          <w:divId w:val="15003455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144/609827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9780A">
        <w:trPr>
          <w:divId w:val="15003455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145/609827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ручной сварки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9780A">
        <w:trPr>
          <w:divId w:val="15003455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146/609827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ручной сварки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9780A">
        <w:trPr>
          <w:divId w:val="15003455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147/609827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780A" w:rsidRDefault="00397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65289A" w:rsidRDefault="00FC683C" w:rsidP="0039780A">
      <w:pPr>
        <w:jc w:val="right"/>
        <w:rPr>
          <w:sz w:val="18"/>
          <w:szCs w:val="18"/>
          <w:lang w:val="en-US"/>
        </w:rPr>
      </w:pPr>
      <w:r>
        <w:fldChar w:fldCharType="end"/>
      </w:r>
      <w:bookmarkStart w:id="6" w:name="_GoBack"/>
      <w:bookmarkEnd w:id="6"/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39780A">
          <w:rPr>
            <w:rStyle w:val="a9"/>
          </w:rPr>
          <w:t>22.06.2026</w:t>
        </w:r>
      </w:fldSimple>
      <w:r>
        <w:rPr>
          <w:rStyle w:val="a9"/>
          <w:lang w:val="en-US"/>
        </w:rPr>
        <w:t> </w:t>
      </w:r>
    </w:p>
    <w:sectPr w:rsidR="00936F48" w:rsidRPr="00FD5E7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569" w:rsidRDefault="00A00569" w:rsidP="0039780A">
      <w:r>
        <w:separator/>
      </w:r>
    </w:p>
  </w:endnote>
  <w:endnote w:type="continuationSeparator" w:id="0">
    <w:p w:rsidR="00A00569" w:rsidRDefault="00A00569" w:rsidP="00397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569" w:rsidRDefault="00A00569" w:rsidP="0039780A">
      <w:r>
        <w:separator/>
      </w:r>
    </w:p>
  </w:footnote>
  <w:footnote w:type="continuationSeparator" w:id="0">
    <w:p w:rsidR="00A00569" w:rsidRDefault="00A00569" w:rsidP="003978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autoHyphenation/>
  <w:hyphenationZone w:val="357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activedoc_name" w:val="Документ22"/>
    <w:docVar w:name="adv_info1" w:val="     "/>
    <w:docVar w:name="adv_info2" w:val="     "/>
    <w:docVar w:name="adv_info3" w:val="     "/>
    <w:docVar w:name="att_org_adr" w:val="РФ, Республика Татарстан, г.Казань, ул.Гвардейская, д.33, оф.208"/>
    <w:docVar w:name="att_org_dop" w:val="Общество с ограниченной ответственностью &quot;Центр - качества&quot;_x000d__x000a_ООО &quot;Центр-качества&quot;_x000d__x000a_Испытательная лаборатория ООО &quot;Центр-качества&quot;_x000d__x000a_Юридический адрес: РФ, Республика Татарстан, г.Казань, ул.Гвардейская, д.33, оф.212_x000d__x000a_Адрес места осуществления деятельности: РФ, Республика Татарстан, г.Казань, ул.Гвардейская, д.33, оф.208_x000d__x000a_Тел.:(843)202-31-83; e-mail: soyt@soytrf.ru_x000d__x000a_Регистрационный номер-201 от 22.01.2016"/>
    <w:docVar w:name="att_org_email" w:val="soyt@soytrf.ru"/>
    <w:docVar w:name="att_org_name" w:val="Общество с ограниченной ответственностью &quot;Центр - качества&quot;"/>
    <w:docVar w:name="att_org_reg_date" w:val="22.01.2016"/>
    <w:docVar w:name="att_org_reg_num" w:val="201"/>
    <w:docVar w:name="boss_fio" w:val="Аблатыпов Т.Г."/>
    <w:docVar w:name="ceh_info" w:val="Акционерное общество &quot;БашАгроМаш&quot;"/>
    <w:docVar w:name="doc_name" w:val="Документ22"/>
    <w:docVar w:name="doc_type" w:val="5"/>
    <w:docVar w:name="fill_date" w:val="22.06.2026"/>
    <w:docVar w:name="org_guid" w:val="E78DDFD216AE4879858C0873737A3EA0"/>
    <w:docVar w:name="org_id" w:val="125"/>
    <w:docVar w:name="org_name" w:val="     "/>
    <w:docVar w:name="pers_guids" w:val="395CEE931DE640108C30181EA1D7E3D5@151-054-204 06"/>
    <w:docVar w:name="pers_snils" w:val="395CEE931DE640108C30181EA1D7E3D5@151-054-204 06"/>
    <w:docVar w:name="podr_id" w:val="org_125"/>
    <w:docVar w:name="pred_dolg" w:val="Главный инженер"/>
    <w:docVar w:name="pred_fio" w:val="Даминов И.Р."/>
    <w:docVar w:name="prikaz_sout" w:val="817"/>
    <w:docVar w:name="rbtd_adr" w:val="     "/>
    <w:docVar w:name="rbtd_name" w:val="Акционерное общество &quot;БашАгроМаш&quot;"/>
    <w:docVar w:name="step_test" w:val="54"/>
    <w:docVar w:name="sv_docs" w:val="1"/>
  </w:docVars>
  <w:rsids>
    <w:rsidRoot w:val="0039780A"/>
    <w:rsid w:val="0000729E"/>
    <w:rsid w:val="0002033E"/>
    <w:rsid w:val="000C5130"/>
    <w:rsid w:val="000D3760"/>
    <w:rsid w:val="000F0714"/>
    <w:rsid w:val="00120819"/>
    <w:rsid w:val="00196135"/>
    <w:rsid w:val="001A7AC3"/>
    <w:rsid w:val="001B19D8"/>
    <w:rsid w:val="00237B32"/>
    <w:rsid w:val="002743B5"/>
    <w:rsid w:val="002761BA"/>
    <w:rsid w:val="0039780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0569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C683C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9780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9780A"/>
    <w:rPr>
      <w:sz w:val="24"/>
    </w:rPr>
  </w:style>
  <w:style w:type="paragraph" w:styleId="ad">
    <w:name w:val="footer"/>
    <w:basedOn w:val="a"/>
    <w:link w:val="ae"/>
    <w:rsid w:val="003978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9780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Надежда</dc:creator>
  <cp:keywords/>
  <dc:description/>
  <cp:lastModifiedBy>rozag</cp:lastModifiedBy>
  <cp:revision>2</cp:revision>
  <dcterms:created xsi:type="dcterms:W3CDTF">2026-06-25T13:12:00Z</dcterms:created>
  <dcterms:modified xsi:type="dcterms:W3CDTF">2026-07-29T07:09:00Z</dcterms:modified>
</cp:coreProperties>
</file>